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11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6110"/>
      </w:tblGrid>
      <w:tr w:rsidR="00017857" w14:paraId="23FA129E" w14:textId="77777777" w:rsidTr="0021030E">
        <w:trPr>
          <w:trHeight w:val="2541"/>
          <w:jc w:val="center"/>
        </w:trPr>
        <w:tc>
          <w:tcPr>
            <w:tcW w:w="6110" w:type="dxa"/>
          </w:tcPr>
          <w:p w14:paraId="69FCD812" w14:textId="5B22DAE7" w:rsidR="00017857" w:rsidRPr="004A042C" w:rsidRDefault="0021030E" w:rsidP="001D48CC">
            <w:pPr>
              <w:pStyle w:val="Title"/>
              <w:rPr>
                <w:color w:val="000000" w:themeColor="text1"/>
              </w:rPr>
            </w:pPr>
            <w:r>
              <w:rPr>
                <w:rFonts w:cs="Calibri"/>
                <w:b w:val="0"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6334B54B" wp14:editId="24BB640B">
                  <wp:extent cx="1112520" cy="807504"/>
                  <wp:effectExtent l="0" t="0" r="0" b="0"/>
                  <wp:docPr id="2047798532" name="Picture 2" descr="A tree with a hand holding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798532" name="Picture 2" descr="A tree with a hand holding a house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75" cy="82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3D3C">
              <w:rPr>
                <w:color w:val="000000" w:themeColor="text1"/>
              </w:rPr>
              <w:t>Cooking With Cole</w:t>
            </w:r>
          </w:p>
        </w:tc>
      </w:tr>
      <w:tr w:rsidR="001D48CC" w14:paraId="5734C0FF" w14:textId="77777777" w:rsidTr="0021030E">
        <w:trPr>
          <w:trHeight w:val="4008"/>
          <w:jc w:val="center"/>
        </w:trPr>
        <w:tc>
          <w:tcPr>
            <w:tcW w:w="6110" w:type="dxa"/>
          </w:tcPr>
          <w:p w14:paraId="28FBAB33" w14:textId="77777777" w:rsidR="00017857" w:rsidRDefault="00DD3D3C" w:rsidP="00DD3D3C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Location: 1720 W Locust St. Milwaukee, WI 53206</w:t>
            </w:r>
          </w:p>
          <w:p w14:paraId="0FF862A6" w14:textId="0B8318B0" w:rsidR="00DD3D3C" w:rsidRDefault="00DD3D3C" w:rsidP="00E719F2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When: </w:t>
            </w:r>
            <w:r w:rsidR="00E719F2">
              <w:rPr>
                <w:color w:val="000000" w:themeColor="text1"/>
              </w:rPr>
              <w:t>May 11</w:t>
            </w:r>
            <w:r w:rsidR="00E719F2" w:rsidRPr="00E719F2">
              <w:rPr>
                <w:color w:val="000000" w:themeColor="text1"/>
                <w:vertAlign w:val="superscript"/>
              </w:rPr>
              <w:t>th</w:t>
            </w:r>
            <w:r w:rsidR="00E719F2">
              <w:rPr>
                <w:color w:val="000000" w:themeColor="text1"/>
              </w:rPr>
              <w:t xml:space="preserve"> 3pm</w:t>
            </w:r>
          </w:p>
          <w:p w14:paraId="7FE8F1A0" w14:textId="1CD49B04" w:rsidR="00E719F2" w:rsidRDefault="00E719F2" w:rsidP="00E719F2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May 25</w:t>
            </w:r>
            <w:r w:rsidRPr="00E719F2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3pm </w:t>
            </w:r>
          </w:p>
          <w:p w14:paraId="26D20953" w14:textId="51562D98" w:rsidR="00E719F2" w:rsidRDefault="00E719F2" w:rsidP="00E719F2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June 8</w:t>
            </w:r>
            <w:r w:rsidRPr="00E719F2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3pm </w:t>
            </w:r>
          </w:p>
          <w:p w14:paraId="4EFFAC2C" w14:textId="6AC498DE" w:rsidR="00E719F2" w:rsidRDefault="00E719F2" w:rsidP="00E719F2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June 22</w:t>
            </w:r>
            <w:r w:rsidRPr="00E719F2">
              <w:rPr>
                <w:color w:val="000000" w:themeColor="text1"/>
                <w:vertAlign w:val="superscript"/>
              </w:rPr>
              <w:t>nd</w:t>
            </w:r>
            <w:r>
              <w:rPr>
                <w:color w:val="000000" w:themeColor="text1"/>
              </w:rPr>
              <w:t xml:space="preserve"> 3pm </w:t>
            </w:r>
          </w:p>
          <w:p w14:paraId="39CCE730" w14:textId="3E9B83EF" w:rsidR="00E719F2" w:rsidRDefault="00E719F2" w:rsidP="00E719F2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July 6</w:t>
            </w:r>
            <w:r w:rsidRPr="00E719F2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3pm </w:t>
            </w:r>
          </w:p>
          <w:p w14:paraId="68AA7665" w14:textId="76DEEEA9" w:rsidR="00E719F2" w:rsidRDefault="00E719F2" w:rsidP="00E719F2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July 20</w:t>
            </w:r>
            <w:r w:rsidRPr="00E719F2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3pm</w:t>
            </w:r>
          </w:p>
          <w:p w14:paraId="5AC93BD5" w14:textId="77777777" w:rsidR="00A44259" w:rsidRDefault="00A44259" w:rsidP="0021030E">
            <w:pPr>
              <w:pStyle w:val="OtherText"/>
              <w:jc w:val="both"/>
              <w:rPr>
                <w:color w:val="000000" w:themeColor="text1"/>
              </w:rPr>
            </w:pPr>
          </w:p>
          <w:p w14:paraId="7811A004" w14:textId="7E4AF677" w:rsidR="00513811" w:rsidRPr="004A042C" w:rsidRDefault="00513811" w:rsidP="0021030E">
            <w:pPr>
              <w:pStyle w:val="OtherText"/>
              <w:jc w:val="both"/>
              <w:rPr>
                <w:color w:val="000000" w:themeColor="text1"/>
              </w:rPr>
            </w:pPr>
          </w:p>
        </w:tc>
      </w:tr>
    </w:tbl>
    <w:p w14:paraId="26C1C7D2" w14:textId="6A2E4794" w:rsidR="002A068F" w:rsidRDefault="0021030E" w:rsidP="0021030E">
      <w:pPr>
        <w:spacing w:after="0"/>
        <w:ind w:left="0"/>
        <w:jc w:val="left"/>
        <w:rPr>
          <w:b/>
          <w:bCs/>
          <w:sz w:val="22"/>
          <w:szCs w:val="22"/>
        </w:rPr>
      </w:pPr>
      <w:r w:rsidRPr="0021030E">
        <w:rPr>
          <w:b/>
          <w:bCs/>
          <w:sz w:val="22"/>
          <w:szCs w:val="22"/>
        </w:rPr>
        <w:t>FREE GROCERIES, LEA</w:t>
      </w:r>
      <w:r>
        <w:rPr>
          <w:b/>
          <w:bCs/>
          <w:sz w:val="22"/>
          <w:szCs w:val="22"/>
        </w:rPr>
        <w:t>D</w:t>
      </w:r>
      <w:r w:rsidRPr="0021030E">
        <w:rPr>
          <w:b/>
          <w:bCs/>
          <w:sz w:val="22"/>
          <w:szCs w:val="22"/>
        </w:rPr>
        <w:t xml:space="preserve"> EDUCATION, LEAD SAFE KITS, DIAPERS, WIIPES, RECEIPES, GAME AND PRIZES.</w:t>
      </w:r>
    </w:p>
    <w:p w14:paraId="4292B3A2" w14:textId="3CE97842" w:rsidR="0021030E" w:rsidRPr="0021030E" w:rsidRDefault="0021030E" w:rsidP="0021030E">
      <w:pPr>
        <w:spacing w:after="0"/>
        <w:ind w:left="0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ANY QUESTION CONTACT SHY AT 262-420-3799 OR VISIT OR WEBSITE AT COALITIONONLEADEMERGENCY.ORG</w:t>
      </w:r>
    </w:p>
    <w:sectPr w:rsidR="0021030E" w:rsidRPr="0021030E" w:rsidSect="001D48CC">
      <w:headerReference w:type="default" r:id="rId12"/>
      <w:footerReference w:type="default" r:id="rId13"/>
      <w:headerReference w:type="first" r:id="rId14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BE2F3" w14:textId="77777777" w:rsidR="00D916DC" w:rsidRDefault="00D916DC" w:rsidP="0068245E">
      <w:pPr>
        <w:spacing w:after="0"/>
      </w:pPr>
      <w:r>
        <w:separator/>
      </w:r>
    </w:p>
    <w:p w14:paraId="4AAE55A6" w14:textId="77777777" w:rsidR="00D916DC" w:rsidRDefault="00D916DC"/>
    <w:p w14:paraId="1D18A530" w14:textId="77777777" w:rsidR="00D916DC" w:rsidRDefault="00D916DC"/>
  </w:endnote>
  <w:endnote w:type="continuationSeparator" w:id="0">
    <w:p w14:paraId="0B271B47" w14:textId="77777777" w:rsidR="00D916DC" w:rsidRDefault="00D916DC" w:rsidP="0068245E">
      <w:pPr>
        <w:spacing w:after="0"/>
      </w:pPr>
      <w:r>
        <w:continuationSeparator/>
      </w:r>
    </w:p>
    <w:p w14:paraId="764E267E" w14:textId="77777777" w:rsidR="00D916DC" w:rsidRDefault="00D916DC"/>
    <w:p w14:paraId="2F27965A" w14:textId="77777777" w:rsidR="00D916DC" w:rsidRDefault="00D916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8E232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705A827C" w14:textId="77777777" w:rsidR="00A11C55" w:rsidRDefault="00A11C55"/>
  <w:p w14:paraId="5B4CC5A8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FE624" w14:textId="77777777" w:rsidR="00D916DC" w:rsidRDefault="00D916DC" w:rsidP="0068245E">
      <w:pPr>
        <w:spacing w:after="0"/>
      </w:pPr>
      <w:r>
        <w:separator/>
      </w:r>
    </w:p>
    <w:p w14:paraId="3A5CB04C" w14:textId="77777777" w:rsidR="00D916DC" w:rsidRDefault="00D916DC"/>
    <w:p w14:paraId="10E41673" w14:textId="77777777" w:rsidR="00D916DC" w:rsidRDefault="00D916DC"/>
  </w:footnote>
  <w:footnote w:type="continuationSeparator" w:id="0">
    <w:p w14:paraId="77E626BB" w14:textId="77777777" w:rsidR="00D916DC" w:rsidRDefault="00D916DC" w:rsidP="0068245E">
      <w:pPr>
        <w:spacing w:after="0"/>
      </w:pPr>
      <w:r>
        <w:continuationSeparator/>
      </w:r>
    </w:p>
    <w:p w14:paraId="5368C899" w14:textId="77777777" w:rsidR="00D916DC" w:rsidRDefault="00D916DC"/>
    <w:p w14:paraId="75E46860" w14:textId="77777777" w:rsidR="00D916DC" w:rsidRDefault="00D916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99B72" w14:textId="77777777" w:rsidR="002A068F" w:rsidRDefault="002A068F">
    <w:pPr>
      <w:pStyle w:val="Header"/>
    </w:pPr>
  </w:p>
  <w:p w14:paraId="690D308B" w14:textId="77777777" w:rsidR="00A11C55" w:rsidRDefault="00A11C55"/>
  <w:p w14:paraId="3A0C23F5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373FD" w14:textId="77777777"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AD1678" wp14:editId="5743DE85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41D376" id="Group 20" o:spid="_x0000_s1026" alt="&quot;&quot;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1BC87DB" wp14:editId="18B4B9D9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DB491E" id="Group 19" o:spid="_x0000_s1026" alt="&quot;&quot;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38221771">
    <w:abstractNumId w:val="11"/>
  </w:num>
  <w:num w:numId="2" w16cid:durableId="1998412371">
    <w:abstractNumId w:val="12"/>
  </w:num>
  <w:num w:numId="3" w16cid:durableId="815238">
    <w:abstractNumId w:val="10"/>
  </w:num>
  <w:num w:numId="4" w16cid:durableId="1825969471">
    <w:abstractNumId w:val="9"/>
  </w:num>
  <w:num w:numId="5" w16cid:durableId="351809871">
    <w:abstractNumId w:val="7"/>
  </w:num>
  <w:num w:numId="6" w16cid:durableId="62799977">
    <w:abstractNumId w:val="6"/>
  </w:num>
  <w:num w:numId="7" w16cid:durableId="963924031">
    <w:abstractNumId w:val="5"/>
  </w:num>
  <w:num w:numId="8" w16cid:durableId="889805913">
    <w:abstractNumId w:val="4"/>
  </w:num>
  <w:num w:numId="9" w16cid:durableId="1409384239">
    <w:abstractNumId w:val="8"/>
  </w:num>
  <w:num w:numId="10" w16cid:durableId="102962994">
    <w:abstractNumId w:val="3"/>
  </w:num>
  <w:num w:numId="11" w16cid:durableId="56631743">
    <w:abstractNumId w:val="2"/>
  </w:num>
  <w:num w:numId="12" w16cid:durableId="846867020">
    <w:abstractNumId w:val="1"/>
  </w:num>
  <w:num w:numId="13" w16cid:durableId="2053383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D3C"/>
    <w:rsid w:val="00017857"/>
    <w:rsid w:val="0003220B"/>
    <w:rsid w:val="00060C11"/>
    <w:rsid w:val="000E33EA"/>
    <w:rsid w:val="00110B1D"/>
    <w:rsid w:val="00113D4A"/>
    <w:rsid w:val="001564C2"/>
    <w:rsid w:val="001570B2"/>
    <w:rsid w:val="001624C3"/>
    <w:rsid w:val="001646E8"/>
    <w:rsid w:val="001D48CC"/>
    <w:rsid w:val="00204149"/>
    <w:rsid w:val="00204FC5"/>
    <w:rsid w:val="0021030E"/>
    <w:rsid w:val="00220400"/>
    <w:rsid w:val="00235ED8"/>
    <w:rsid w:val="002733AA"/>
    <w:rsid w:val="00285988"/>
    <w:rsid w:val="002A068F"/>
    <w:rsid w:val="002D65B6"/>
    <w:rsid w:val="002F38E6"/>
    <w:rsid w:val="0032326A"/>
    <w:rsid w:val="003418A5"/>
    <w:rsid w:val="00350E30"/>
    <w:rsid w:val="00381D12"/>
    <w:rsid w:val="00381ECC"/>
    <w:rsid w:val="0039194A"/>
    <w:rsid w:val="003A1040"/>
    <w:rsid w:val="003C5628"/>
    <w:rsid w:val="003C5915"/>
    <w:rsid w:val="003C7EF8"/>
    <w:rsid w:val="003D2F5C"/>
    <w:rsid w:val="004611DB"/>
    <w:rsid w:val="004A042C"/>
    <w:rsid w:val="004A7852"/>
    <w:rsid w:val="004B3546"/>
    <w:rsid w:val="004C6C85"/>
    <w:rsid w:val="004D280B"/>
    <w:rsid w:val="005109D7"/>
    <w:rsid w:val="005116DB"/>
    <w:rsid w:val="00513811"/>
    <w:rsid w:val="00532C3C"/>
    <w:rsid w:val="00587A4E"/>
    <w:rsid w:val="005A3968"/>
    <w:rsid w:val="005B2714"/>
    <w:rsid w:val="005C41D2"/>
    <w:rsid w:val="005D2D39"/>
    <w:rsid w:val="00633F6F"/>
    <w:rsid w:val="0068245E"/>
    <w:rsid w:val="00684A8A"/>
    <w:rsid w:val="0069500E"/>
    <w:rsid w:val="006973C3"/>
    <w:rsid w:val="006A21A8"/>
    <w:rsid w:val="00713F12"/>
    <w:rsid w:val="00771DDF"/>
    <w:rsid w:val="007A4EDB"/>
    <w:rsid w:val="007C4762"/>
    <w:rsid w:val="0081727B"/>
    <w:rsid w:val="00834305"/>
    <w:rsid w:val="00852EB7"/>
    <w:rsid w:val="008770A1"/>
    <w:rsid w:val="00884BB4"/>
    <w:rsid w:val="00897FB4"/>
    <w:rsid w:val="008C370D"/>
    <w:rsid w:val="008E41D2"/>
    <w:rsid w:val="009124DD"/>
    <w:rsid w:val="0094423C"/>
    <w:rsid w:val="009A78F1"/>
    <w:rsid w:val="00A11C55"/>
    <w:rsid w:val="00A44259"/>
    <w:rsid w:val="00A9377D"/>
    <w:rsid w:val="00A95506"/>
    <w:rsid w:val="00AA5583"/>
    <w:rsid w:val="00AB0A29"/>
    <w:rsid w:val="00AB123B"/>
    <w:rsid w:val="00AC5469"/>
    <w:rsid w:val="00AF0DE6"/>
    <w:rsid w:val="00AF1269"/>
    <w:rsid w:val="00B01D43"/>
    <w:rsid w:val="00B168F9"/>
    <w:rsid w:val="00B207EE"/>
    <w:rsid w:val="00B368A1"/>
    <w:rsid w:val="00BD6DAD"/>
    <w:rsid w:val="00BF6F64"/>
    <w:rsid w:val="00C0444E"/>
    <w:rsid w:val="00C06EA7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916DC"/>
    <w:rsid w:val="00D94B82"/>
    <w:rsid w:val="00DD3D3C"/>
    <w:rsid w:val="00E402F3"/>
    <w:rsid w:val="00E43EFE"/>
    <w:rsid w:val="00E719F2"/>
    <w:rsid w:val="00E73EAC"/>
    <w:rsid w:val="00EC54E5"/>
    <w:rsid w:val="00F0092F"/>
    <w:rsid w:val="00F16304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2217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shy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A98B11-A404-4DC1-83E8-9FE9464E74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49</Words>
  <Characters>297</Characters>
  <Application>Microsoft Office Word</Application>
  <DocSecurity>0</DocSecurity>
  <Lines>16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2026-04-17T13:53:00Z</dcterms:created>
  <dcterms:modified xsi:type="dcterms:W3CDTF">2026-04-17T13:53:00Z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